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26538A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203D48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Cut out the size of bars we need for front of the Baja Frame.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1B3E81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proofErr w:type="gramStart"/>
                                <w:r w:rsidR="00203D48">
                                  <w:rPr>
                                    <w:sz w:val="20"/>
                                  </w:rPr>
                                  <w:t>Fixed the bars on Baja frame.</w:t>
                                </w:r>
                                <w:proofErr w:type="gramEnd"/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203D48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Cut a ½ inch down and an inch across for the square tubing to fit.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203D48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Fixed the front end of the Baja.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567653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Bent pieces for Baja frame.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567653">
                                  <w:rPr>
                                    <w:sz w:val="20"/>
                                  </w:rPr>
                                  <w:t>Worked on Baja body.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56765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Cut the side piece out for the Baja frame.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89347C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Started working on the front of the Baja.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89347C">
                                  <w:rPr>
                                    <w:sz w:val="20"/>
                                  </w:rPr>
                                  <w:t>Worked on Baja frame.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89347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Finished the side bars and put them into place.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6347E3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Cut pieces of wood to keep the pieces flush with the others.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6347E3">
                                  <w:rPr>
                                    <w:sz w:val="20"/>
                                  </w:rPr>
                                  <w:t>Worked on Baja frame.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6347E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Put the pieces on the Baja frame.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6347E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Got measurements and cut out pieces for front on the Baja frame.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4131E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Cut and scalped pieces for front end.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proofErr w:type="gramStart"/>
                                <w:r w:rsidR="0044131E">
                                  <w:rPr>
                                    <w:sz w:val="20"/>
                                  </w:rPr>
                                  <w:t>Worked on front end of the Baja frame.</w:t>
                                </w:r>
                                <w:proofErr w:type="gramEnd"/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4131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Finished front end of the Baja frame.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4131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Fished up what we were doing yesterday on the frame.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0E242F"/>
    <w:rsid w:val="00180357"/>
    <w:rsid w:val="001936F3"/>
    <w:rsid w:val="001B3E81"/>
    <w:rsid w:val="00203D48"/>
    <w:rsid w:val="00240EE8"/>
    <w:rsid w:val="00260DF3"/>
    <w:rsid w:val="0026538A"/>
    <w:rsid w:val="002F2CF4"/>
    <w:rsid w:val="004013E7"/>
    <w:rsid w:val="004135F1"/>
    <w:rsid w:val="0044131E"/>
    <w:rsid w:val="00446361"/>
    <w:rsid w:val="00476AA4"/>
    <w:rsid w:val="004D1E34"/>
    <w:rsid w:val="00567653"/>
    <w:rsid w:val="005A5CB8"/>
    <w:rsid w:val="005C75B0"/>
    <w:rsid w:val="005F79BA"/>
    <w:rsid w:val="006347E3"/>
    <w:rsid w:val="00707724"/>
    <w:rsid w:val="0076674B"/>
    <w:rsid w:val="00854BDF"/>
    <w:rsid w:val="0089347C"/>
    <w:rsid w:val="00932E12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EA6342"/>
    <w:rsid w:val="00F62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1F961-0940-4D4C-95D6-267756539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7</Template>
  <TotalTime>9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jbell2</cp:lastModifiedBy>
  <cp:revision>6</cp:revision>
  <dcterms:created xsi:type="dcterms:W3CDTF">2013-09-30T18:58:00Z</dcterms:created>
  <dcterms:modified xsi:type="dcterms:W3CDTF">2013-10-04T18:56:00Z</dcterms:modified>
</cp:coreProperties>
</file>