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2B079A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524F87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Starting cutting and putting together the actual </w:t>
                            </w:r>
                            <w:r w:rsidR="00C92D24">
                              <w:rPr>
                                <w:sz w:val="20"/>
                              </w:rPr>
                              <w:t>body.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524F87">
                                  <w:rPr>
                                    <w:sz w:val="20"/>
                                  </w:rPr>
                                  <w:t>Finished mocking up the body for Baja and started making the body</w:t>
                                </w:r>
                                <w:r w:rsidR="001135F5">
                                  <w:rPr>
                                    <w:sz w:val="20"/>
                                  </w:rPr>
                                  <w:t>.</w:t>
                                </w:r>
                                <w:r w:rsidR="00524F87"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524F87">
                                  <w:rPr>
                                    <w:sz w:val="20"/>
                                  </w:rPr>
                                  <w:tab/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524F8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Finished cutting and putting together the mock up for the Baja </w:t>
                                  </w:r>
                                  <w:r w:rsidR="00C92D24">
                                    <w:rPr>
                                      <w:sz w:val="20"/>
                                    </w:rPr>
                                    <w:t>buggy.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1135F5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Starting to cut and bend the round tubing for the Baja frame.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1135F5">
                                  <w:rPr>
                                    <w:sz w:val="20"/>
                                  </w:rPr>
                                  <w:t>Finish cutting and putting together lower part of the body.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1135F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Fixed the pipes on the bottom of the frame.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C92D24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Finished making the hop bar for the Baja frame.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C92D24">
                                  <w:rPr>
                                    <w:sz w:val="20"/>
                                  </w:rPr>
                                  <w:t>Worked on the Baja Frame.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C92D2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Started over on the hop bar.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773CEA" w:rsidP="004135F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Started bending the bars for the front of the Baja frame.</w:t>
                            </w:r>
                            <w:proofErr w:type="gramEnd"/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773CEA">
                                  <w:rPr>
                                    <w:sz w:val="20"/>
                                  </w:rPr>
                                  <w:t xml:space="preserve">Helped ftc and started on front of the Baja </w:t>
                                </w:r>
                                <w:r w:rsidR="00773CEA">
                                  <w:rPr>
                                    <w:sz w:val="20"/>
                                  </w:rPr>
                                  <w:t>body.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773CE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Helped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ftc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design a arm that moves.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25ED0"/>
    <w:rsid w:val="000705D0"/>
    <w:rsid w:val="001135F5"/>
    <w:rsid w:val="001936F3"/>
    <w:rsid w:val="001B3E81"/>
    <w:rsid w:val="00240EE8"/>
    <w:rsid w:val="00260DF3"/>
    <w:rsid w:val="002B079A"/>
    <w:rsid w:val="002C2D8B"/>
    <w:rsid w:val="002F2CF4"/>
    <w:rsid w:val="004135F1"/>
    <w:rsid w:val="00446361"/>
    <w:rsid w:val="0052189C"/>
    <w:rsid w:val="00524F87"/>
    <w:rsid w:val="005C75B0"/>
    <w:rsid w:val="005F79BA"/>
    <w:rsid w:val="0076674B"/>
    <w:rsid w:val="00773CEA"/>
    <w:rsid w:val="00854BDF"/>
    <w:rsid w:val="009A3EE4"/>
    <w:rsid w:val="00A03FA6"/>
    <w:rsid w:val="00A0413A"/>
    <w:rsid w:val="00A40919"/>
    <w:rsid w:val="00A456A1"/>
    <w:rsid w:val="00A74C38"/>
    <w:rsid w:val="00AB5348"/>
    <w:rsid w:val="00B3020B"/>
    <w:rsid w:val="00B65040"/>
    <w:rsid w:val="00B75F2B"/>
    <w:rsid w:val="00B86FDF"/>
    <w:rsid w:val="00C92D24"/>
    <w:rsid w:val="00CE3F29"/>
    <w:rsid w:val="00D750AF"/>
    <w:rsid w:val="00EA6342"/>
    <w:rsid w:val="00F62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3CE84-9E1B-4556-875C-DBF11C5FC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6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jbell2</cp:lastModifiedBy>
  <cp:revision>5</cp:revision>
  <dcterms:created xsi:type="dcterms:W3CDTF">2013-09-23T18:57:00Z</dcterms:created>
  <dcterms:modified xsi:type="dcterms:W3CDTF">2013-09-26T18:57:00Z</dcterms:modified>
</cp:coreProperties>
</file>