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7A69A9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6E5A42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Took the shock out of the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 xml:space="preserve">back </w:t>
                            </w:r>
                            <w:r w:rsidR="007C3A09">
                              <w:rPr>
                                <w:sz w:val="20"/>
                              </w:rPr>
                              <w:t>.</w:t>
                            </w:r>
                            <w:proofErr w:type="gramEnd"/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6E5A42">
                                  <w:rPr>
                                    <w:sz w:val="20"/>
                                  </w:rPr>
                                  <w:t>Redesign back end for Baja</w:t>
                                </w:r>
                                <w:r w:rsidR="007C3A09">
                                  <w:rPr>
                                    <w:sz w:val="20"/>
                                  </w:rP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6E5A42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Starting figuring out where to put the schock.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6E5A42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Moved back end more towards the front</w:t>
                                  </w:r>
                                  <w:r w:rsidR="007C3A09"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5C5D54" w:rsidP="004135F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Started designing the basket</w:t>
                            </w:r>
                            <w:r w:rsidR="007C3A09">
                              <w:rPr>
                                <w:sz w:val="20"/>
                              </w:rPr>
                              <w:t>.</w:t>
                            </w:r>
                            <w:proofErr w:type="gramEnd"/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5C5D54">
                                  <w:rPr>
                                    <w:sz w:val="20"/>
                                  </w:rPr>
                                  <w:t xml:space="preserve">Helped </w:t>
                                </w:r>
                                <w:proofErr w:type="spellStart"/>
                                <w:proofErr w:type="gramStart"/>
                                <w:r w:rsidR="005C5D54">
                                  <w:rPr>
                                    <w:sz w:val="20"/>
                                  </w:rPr>
                                  <w:t>Ftc</w:t>
                                </w:r>
                                <w:proofErr w:type="spellEnd"/>
                                <w:proofErr w:type="gramEnd"/>
                                <w:r w:rsidR="005C5D54">
                                  <w:rPr>
                                    <w:sz w:val="20"/>
                                  </w:rPr>
                                  <w:t xml:space="preserve"> with the picking up method</w:t>
                                </w:r>
                                <w:r w:rsidR="007C3A09">
                                  <w:rPr>
                                    <w:sz w:val="20"/>
                                  </w:rP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5C5D5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Drew up stuff for the method of picking up stuff</w:t>
                                  </w:r>
                                  <w:r w:rsidR="007C3A09">
                                    <w:rPr>
                                      <w:sz w:val="20"/>
                                    </w:rPr>
                                    <w:t>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7C3A09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Drew and cut out the pieces for Cvt.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7C3A09">
                                  <w:rPr>
                                    <w:sz w:val="20"/>
                                  </w:rPr>
                                  <w:t xml:space="preserve">Helped </w:t>
                                </w:r>
                                <w:proofErr w:type="spellStart"/>
                                <w:proofErr w:type="gramStart"/>
                                <w:r w:rsidR="007C3A09">
                                  <w:rPr>
                                    <w:sz w:val="20"/>
                                  </w:rPr>
                                  <w:t>Ftc</w:t>
                                </w:r>
                                <w:proofErr w:type="spellEnd"/>
                                <w:proofErr w:type="gramEnd"/>
                                <w:r w:rsidR="007C3A09">
                                  <w:rPr>
                                    <w:sz w:val="20"/>
                                  </w:rPr>
                                  <w:t xml:space="preserve"> with the mock up of the basket and mocked up cvt for Baja.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7C3A0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Hot glued the pieces to put together the Cvt.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7C3A0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Glued sticks together to mock up the basket for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Ftc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085B45">
                                  <w:rPr>
                                    <w:sz w:val="20"/>
                                  </w:rPr>
                                  <w:t xml:space="preserve">Got blood drown 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085B45">
                                  <w:rPr>
                                    <w:sz w:val="20"/>
                                  </w:rPr>
                                  <w:t xml:space="preserve">Homecoming </w:t>
                                </w:r>
                                <w:r w:rsidR="00085B45">
                                  <w:rPr>
                                    <w:sz w:val="20"/>
                                  </w:rPr>
                                  <w:t xml:space="preserve">Event 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085B45"/>
    <w:rsid w:val="001936F3"/>
    <w:rsid w:val="001B3E81"/>
    <w:rsid w:val="00240EE8"/>
    <w:rsid w:val="00260DF3"/>
    <w:rsid w:val="00277827"/>
    <w:rsid w:val="00283A68"/>
    <w:rsid w:val="002F2CF4"/>
    <w:rsid w:val="004135F1"/>
    <w:rsid w:val="00422462"/>
    <w:rsid w:val="00446361"/>
    <w:rsid w:val="005C5D54"/>
    <w:rsid w:val="005C75B0"/>
    <w:rsid w:val="005F79BA"/>
    <w:rsid w:val="006E5A42"/>
    <w:rsid w:val="0076674B"/>
    <w:rsid w:val="007A69A9"/>
    <w:rsid w:val="007C3A09"/>
    <w:rsid w:val="00851883"/>
    <w:rsid w:val="00854BDF"/>
    <w:rsid w:val="009A3EE4"/>
    <w:rsid w:val="00A03FA6"/>
    <w:rsid w:val="00A0413A"/>
    <w:rsid w:val="00A37D5E"/>
    <w:rsid w:val="00A40919"/>
    <w:rsid w:val="00A74C38"/>
    <w:rsid w:val="00B3020B"/>
    <w:rsid w:val="00B65040"/>
    <w:rsid w:val="00B75F2B"/>
    <w:rsid w:val="00B86FDF"/>
    <w:rsid w:val="00BA66CF"/>
    <w:rsid w:val="00CE3F29"/>
    <w:rsid w:val="00EA6342"/>
    <w:rsid w:val="00F62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C9653-3509-4E4C-80F7-6B182D5FA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5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jbell2</cp:lastModifiedBy>
  <cp:revision>5</cp:revision>
  <dcterms:created xsi:type="dcterms:W3CDTF">2013-09-16T18:59:00Z</dcterms:created>
  <dcterms:modified xsi:type="dcterms:W3CDTF">2013-09-19T18:59:00Z</dcterms:modified>
</cp:coreProperties>
</file>