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8D3F85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F12BA3">
                                  <w:rPr>
                                    <w:sz w:val="20"/>
                                  </w:rPr>
                                  <w:t>Labor Day</w:t>
                                </w:r>
                                <w:r w:rsidR="00C5763C"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F12BA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the pieces out</w:t>
                            </w:r>
                            <w:r w:rsidR="00C5763C"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gramStart"/>
                                <w:r w:rsidR="00F12BA3">
                                  <w:rPr>
                                    <w:sz w:val="20"/>
                                  </w:rPr>
                                  <w:t xml:space="preserve">Mocked up front in for </w:t>
                                </w:r>
                                <w:r w:rsidR="00C5763C">
                                  <w:rPr>
                                    <w:sz w:val="20"/>
                                  </w:rPr>
                                  <w:t>Baja.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F12BA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Put the pieces together</w:t>
                                  </w:r>
                                  <w:r w:rsidR="00C5763C"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F12BA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Got the measurements figured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 w:rsidR="00C5763C"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C5763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Put the measurements on cad.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gramStart"/>
                                <w:r w:rsidR="00C5763C">
                                  <w:rPr>
                                    <w:sz w:val="20"/>
                                  </w:rPr>
                                  <w:t>Drew the back of Baja.</w:t>
                                </w:r>
                                <w:proofErr w:type="gramEnd"/>
                                <w:r w:rsidR="00C5763C">
                                  <w:rPr>
                                    <w:sz w:val="20"/>
                                  </w:rPr>
                                  <w:tab/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C5763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Drew them on cad.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C5763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Went to the shop and got the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measurements 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A019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Cleaned the back rims with spitfire.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4A019C">
                                  <w:rPr>
                                    <w:sz w:val="20"/>
                                  </w:rPr>
                                  <w:t>Cleaned up the Baja parts that we are going to use.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A019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Cleaned the whole back end with spit fire.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A019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Cleaned the front rims with spitfire.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136F9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Test drove it to see if it worked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136F9A">
                                  <w:rPr>
                                    <w:sz w:val="20"/>
                                  </w:rPr>
                                  <w:t>Help robots and eco team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36F9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Helped eco team mock up the side view of the car with card board.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136F9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Help with the angel of the ball shooting out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  <w:r w:rsidR="00F12BA3">
        <w:t xml:space="preserve">Labor </w: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36F9A"/>
    <w:rsid w:val="001936F3"/>
    <w:rsid w:val="00196756"/>
    <w:rsid w:val="001B3E81"/>
    <w:rsid w:val="00240EE8"/>
    <w:rsid w:val="00260DF3"/>
    <w:rsid w:val="002F2CF4"/>
    <w:rsid w:val="004135F1"/>
    <w:rsid w:val="00446361"/>
    <w:rsid w:val="004A019C"/>
    <w:rsid w:val="004D4041"/>
    <w:rsid w:val="005C75B0"/>
    <w:rsid w:val="005F79BA"/>
    <w:rsid w:val="0076674B"/>
    <w:rsid w:val="007B0150"/>
    <w:rsid w:val="00854BDF"/>
    <w:rsid w:val="008D3F85"/>
    <w:rsid w:val="009A3EE4"/>
    <w:rsid w:val="00A03FA6"/>
    <w:rsid w:val="00A0413A"/>
    <w:rsid w:val="00A0791D"/>
    <w:rsid w:val="00A40919"/>
    <w:rsid w:val="00A74C38"/>
    <w:rsid w:val="00B3020B"/>
    <w:rsid w:val="00B65040"/>
    <w:rsid w:val="00B75F2B"/>
    <w:rsid w:val="00B86FDF"/>
    <w:rsid w:val="00C5763C"/>
    <w:rsid w:val="00CE3F29"/>
    <w:rsid w:val="00E461A1"/>
    <w:rsid w:val="00E46740"/>
    <w:rsid w:val="00EA6342"/>
    <w:rsid w:val="00F12BA3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E1C3F-CDBC-4CD5-88A2-FBC71F05A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3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5</cp:revision>
  <dcterms:created xsi:type="dcterms:W3CDTF">2013-09-03T18:55:00Z</dcterms:created>
  <dcterms:modified xsi:type="dcterms:W3CDTF">2013-09-06T18:44:00Z</dcterms:modified>
</cp:coreProperties>
</file>