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AA03F9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9F6CE6">
                                  <w:rPr>
                                    <w:sz w:val="20"/>
                                  </w:rPr>
                                  <w:t>2 hour delay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9F6CE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Took apart the frame so it can be fully welded.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9F6CE6">
                                  <w:rPr>
                                    <w:sz w:val="20"/>
                                  </w:rPr>
                                  <w:t xml:space="preserve">Helped with ornaments and worked on Baja frame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9F6CE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Helped out with making ornaments.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851C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Went and talked to Mr. Anderson about welding the Baja frame.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851CD">
                                  <w:rPr>
                                    <w:sz w:val="20"/>
                                  </w:rPr>
                                  <w:t>Worked on Baja frame.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851C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Got the frame ready for welding.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851CD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04271"/>
    <w:rsid w:val="00854BDF"/>
    <w:rsid w:val="009A3EE4"/>
    <w:rsid w:val="009F6CE6"/>
    <w:rsid w:val="00A03FA6"/>
    <w:rsid w:val="00A0413A"/>
    <w:rsid w:val="00A40919"/>
    <w:rsid w:val="00A74C38"/>
    <w:rsid w:val="00AA03F9"/>
    <w:rsid w:val="00B3020B"/>
    <w:rsid w:val="00B65040"/>
    <w:rsid w:val="00B75F2B"/>
    <w:rsid w:val="00B86FDF"/>
    <w:rsid w:val="00CE3F29"/>
    <w:rsid w:val="00EA6342"/>
    <w:rsid w:val="00F624BB"/>
    <w:rsid w:val="00F81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787F3-110A-460A-B8E4-874A06F0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(3) 4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3</cp:revision>
  <dcterms:created xsi:type="dcterms:W3CDTF">2013-12-17T19:37:00Z</dcterms:created>
  <dcterms:modified xsi:type="dcterms:W3CDTF">2013-12-18T19:38:00Z</dcterms:modified>
</cp:coreProperties>
</file>