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862E20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A04413" w:rsidRPr="00854BDF" w:rsidRDefault="00A04413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A04413" w:rsidRPr="00B75F2B" w:rsidRDefault="00A04413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A04413" w:rsidRDefault="00A04413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A04413" w:rsidRPr="00B75F2B" w:rsidRDefault="00A04413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A04413" w:rsidRPr="00B75F2B" w:rsidRDefault="00A04413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A04413" w:rsidRPr="00A74C38" w:rsidRDefault="00A04413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2 hour delay</w:t>
                                </w:r>
                                <w:r w:rsidR="00131661">
                                  <w:rPr>
                                    <w:sz w:val="20"/>
                                  </w:rP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A04413" w:rsidRPr="00854BDF" w:rsidRDefault="00A04413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A04413" w:rsidRDefault="00A04413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A04413" w:rsidRDefault="00A04413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A04413" w:rsidRDefault="00A04413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A04413" w:rsidRPr="00B75F2B" w:rsidRDefault="00A04413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A04413" w:rsidRPr="00A74C38" w:rsidRDefault="00A04413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A04413" w:rsidRPr="00B75F2B" w:rsidRDefault="00A04413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A04413" w:rsidRPr="00B75F2B" w:rsidRDefault="00A04413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A04413" w:rsidRPr="00854BDF" w:rsidRDefault="00A04413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A04413" w:rsidRPr="00B75F2B" w:rsidRDefault="00131661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Found the measurements for the front end shocks.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A04413" w:rsidRDefault="00A04413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A04413" w:rsidRPr="00B75F2B" w:rsidRDefault="00A04413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A04413" w:rsidRPr="00B75F2B" w:rsidRDefault="00A04413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A04413" w:rsidRPr="00A74C38" w:rsidRDefault="00A04413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131661">
                                  <w:rPr>
                                    <w:sz w:val="20"/>
                                  </w:rPr>
                                  <w:t>Worked on cad and Baja front end.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A04413" w:rsidRPr="00854BDF" w:rsidRDefault="00A04413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A04413" w:rsidRDefault="00A04413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A04413" w:rsidRDefault="00A04413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A04413" w:rsidRDefault="00A04413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A04413" w:rsidRPr="00B75F2B" w:rsidRDefault="00A0441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A04413" w:rsidRPr="00A74C38" w:rsidRDefault="00A0441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A04413" w:rsidRPr="00B75F2B" w:rsidRDefault="0013166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Worked on front and top piece on cad.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A04413" w:rsidRPr="00B75F2B" w:rsidRDefault="00A0441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A04413" w:rsidRPr="00854BDF" w:rsidRDefault="00A04413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A04413" w:rsidRPr="00B75F2B" w:rsidRDefault="00083489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Made pieces for the front end shocks to mount to. 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A04413" w:rsidRDefault="00A04413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A04413" w:rsidRPr="00B75F2B" w:rsidRDefault="00A04413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A04413" w:rsidRPr="00B75F2B" w:rsidRDefault="00A04413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A04413" w:rsidRPr="00A74C38" w:rsidRDefault="00A04413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083489">
                                  <w:rPr>
                                    <w:sz w:val="20"/>
                                  </w:rPr>
                                  <w:t xml:space="preserve">Worked on CAD and Baja 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A04413" w:rsidRPr="00854BDF" w:rsidRDefault="00A04413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A04413" w:rsidRDefault="00A04413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A04413" w:rsidRDefault="00A04413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A04413" w:rsidRDefault="00A04413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A04413" w:rsidRPr="00B75F2B" w:rsidRDefault="00A0441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A04413" w:rsidRPr="00A74C38" w:rsidRDefault="00A0441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r w:rsidR="00083489">
                                    <w:rPr>
                                      <w:sz w:val="20"/>
                                    </w:rPr>
                                    <w:t>Couldn’t find the bushings.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A04413" w:rsidRPr="00B75F2B" w:rsidRDefault="0008348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Started the top piece on CAD.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A04413" w:rsidRPr="00B75F2B" w:rsidRDefault="00A0441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A04413" w:rsidRPr="00854BDF" w:rsidRDefault="00A04413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A04413" w:rsidRPr="00B75F2B" w:rsidRDefault="00C9416D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Grinded down the mounts for the shocks.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A04413" w:rsidRDefault="00A04413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A04413" w:rsidRPr="00B75F2B" w:rsidRDefault="00A04413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A04413" w:rsidRPr="00B75F2B" w:rsidRDefault="00A04413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A04413" w:rsidRPr="00A74C38" w:rsidRDefault="00A04413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C9416D">
                                  <w:rPr>
                                    <w:sz w:val="20"/>
                                  </w:rPr>
                                  <w:t>Worked on CAD and Baja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A04413" w:rsidRPr="00854BDF" w:rsidRDefault="00A04413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A04413" w:rsidRDefault="00A04413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A04413" w:rsidRDefault="00A04413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A04413" w:rsidRDefault="00A04413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A04413" w:rsidRPr="00B75F2B" w:rsidRDefault="00C9416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Starting mocking up the rear end for motor mount.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A04413" w:rsidRPr="00A74C38" w:rsidRDefault="00A0441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A04413" w:rsidRPr="00B75F2B" w:rsidRDefault="00C9416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Finished the top piece on CAD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A04413" w:rsidRPr="00B75F2B" w:rsidRDefault="00A0441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A04413" w:rsidRPr="00854BDF" w:rsidRDefault="00A04413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A04413" w:rsidRPr="00B75F2B" w:rsidRDefault="00CD435A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Got dominions for rear end.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A04413" w:rsidRDefault="00A04413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A04413" w:rsidRPr="00B75F2B" w:rsidRDefault="00A04413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A04413" w:rsidRPr="00B75F2B" w:rsidRDefault="00A04413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A04413" w:rsidRPr="00A74C38" w:rsidRDefault="00A04413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CD435A">
                                  <w:rPr>
                                    <w:sz w:val="20"/>
                                  </w:rPr>
                                  <w:t>Worked on Baja front end.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A04413" w:rsidRPr="00854BDF" w:rsidRDefault="00A04413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A04413" w:rsidRDefault="00A04413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A04413" w:rsidRDefault="00A04413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A04413" w:rsidRDefault="00A04413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A04413" w:rsidRPr="00B75F2B" w:rsidRDefault="00CD435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Started mocking up back </w:t>
                                  </w:r>
                                  <w:r>
                                    <w:rPr>
                                      <w:sz w:val="20"/>
                                    </w:rPr>
                                    <w:t>end.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A04413" w:rsidRPr="00A74C38" w:rsidRDefault="00A0441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A04413" w:rsidRPr="00B75F2B" w:rsidRDefault="00CD435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Finished up front end.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A04413" w:rsidRPr="00B75F2B" w:rsidRDefault="00A0441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083489"/>
    <w:rsid w:val="000F55A9"/>
    <w:rsid w:val="00131661"/>
    <w:rsid w:val="001936F3"/>
    <w:rsid w:val="001B3E81"/>
    <w:rsid w:val="00240EE8"/>
    <w:rsid w:val="00255184"/>
    <w:rsid w:val="00260DF3"/>
    <w:rsid w:val="002F2CF4"/>
    <w:rsid w:val="004135F1"/>
    <w:rsid w:val="00446361"/>
    <w:rsid w:val="005C75B0"/>
    <w:rsid w:val="005F79BA"/>
    <w:rsid w:val="0076674B"/>
    <w:rsid w:val="00854BDF"/>
    <w:rsid w:val="00862E20"/>
    <w:rsid w:val="008F2902"/>
    <w:rsid w:val="009A3EE4"/>
    <w:rsid w:val="00A03FA6"/>
    <w:rsid w:val="00A0413A"/>
    <w:rsid w:val="00A04413"/>
    <w:rsid w:val="00A40919"/>
    <w:rsid w:val="00A74C38"/>
    <w:rsid w:val="00B3020B"/>
    <w:rsid w:val="00B65040"/>
    <w:rsid w:val="00B75F2B"/>
    <w:rsid w:val="00B86FDF"/>
    <w:rsid w:val="00BD3232"/>
    <w:rsid w:val="00C9416D"/>
    <w:rsid w:val="00CD435A"/>
    <w:rsid w:val="00CE3F29"/>
    <w:rsid w:val="00D01BAE"/>
    <w:rsid w:val="00E75E4C"/>
    <w:rsid w:val="00EA6342"/>
    <w:rsid w:val="00F62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FC82C-CBF3-4DF6-A23E-EDAFD5C8E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(3) 3</Template>
  <TotalTime>11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jbell2</cp:lastModifiedBy>
  <cp:revision>5</cp:revision>
  <dcterms:created xsi:type="dcterms:W3CDTF">2013-12-10T19:56:00Z</dcterms:created>
  <dcterms:modified xsi:type="dcterms:W3CDTF">2013-12-13T19:50:00Z</dcterms:modified>
</cp:coreProperties>
</file>