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C67C53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EF3DB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Made plate for back end and made it shinny.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EF3DB7">
                                  <w:rPr>
                                    <w:sz w:val="20"/>
                                  </w:rPr>
                                  <w:t>Worked on the A arms and back end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EF3DB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Drilled the wholes bigger so that bolt can fit in.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C14C6A">
                                  <w:rPr>
                                    <w:sz w:val="20"/>
                                  </w:rPr>
                                  <w:t>2 Hour delay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C14C6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Worked on cad with middle piece.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C14C6A">
                                  <w:rPr>
                                    <w:sz w:val="20"/>
                                  </w:rPr>
                                  <w:t>Worked on cad and Baja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14C6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Threaded the bolt for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arm.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BE676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Worked on front piece in </w:t>
                            </w:r>
                            <w:r>
                              <w:rPr>
                                <w:sz w:val="20"/>
                              </w:rPr>
                              <w:t>CAD.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E676D">
                                  <w:rPr>
                                    <w:sz w:val="20"/>
                                  </w:rPr>
                                  <w:t>Job Fair and worked on CAD.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E676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Went to job fair.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96435"/>
    <w:rsid w:val="001B3E81"/>
    <w:rsid w:val="00240EE8"/>
    <w:rsid w:val="00260DF3"/>
    <w:rsid w:val="002F2CF4"/>
    <w:rsid w:val="004135F1"/>
    <w:rsid w:val="00446361"/>
    <w:rsid w:val="00570730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A5E11"/>
    <w:rsid w:val="00BE676D"/>
    <w:rsid w:val="00C14C6A"/>
    <w:rsid w:val="00C67C53"/>
    <w:rsid w:val="00CE3F29"/>
    <w:rsid w:val="00E62071"/>
    <w:rsid w:val="00EA6342"/>
    <w:rsid w:val="00EF3DB7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DABBE-6DAB-4B76-8250-7028345D4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(3) 2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4</cp:revision>
  <dcterms:created xsi:type="dcterms:W3CDTF">2013-12-02T19:57:00Z</dcterms:created>
  <dcterms:modified xsi:type="dcterms:W3CDTF">2013-12-05T19:54:00Z</dcterms:modified>
</cp:coreProperties>
</file>