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461714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 style="mso-next-textbox:#Text Box 344"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 style="mso-next-textbox:#Text Box 2">
                        <w:txbxContent>
                          <w:p w:rsidR="001B3E81" w:rsidRPr="00B75F2B" w:rsidRDefault="00224534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Fixed front end mock up.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224534">
                                  <w:rPr>
                                    <w:sz w:val="20"/>
                                  </w:rPr>
                                  <w:t>Worked on back end and front end mock up.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22453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Put rear end in place.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22453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and bent bars for rear end to mount 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 style="mso-next-textbox:#Text Box 448"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880BC1">
                                  <w:rPr>
                                    <w:sz w:val="20"/>
                                  </w:rPr>
                                  <w:t>Had an ortho Apt.</w:t>
                                </w:r>
                                <w:r w:rsidR="00880BC1">
                                  <w:rPr>
                                    <w:sz w:val="20"/>
                                  </w:rPr>
                                  <w:tab/>
                                </w:r>
                                <w:r w:rsidR="00880BC1">
                                  <w:rPr>
                                    <w:sz w:val="20"/>
                                  </w:rPr>
                                  <w:tab/>
                                </w:r>
                                <w:r w:rsidR="00880BC1">
                                  <w:rPr>
                                    <w:sz w:val="20"/>
                                  </w:rPr>
                                  <w:tab/>
                                </w:r>
                                <w:r w:rsidR="00880BC1">
                                  <w:rPr>
                                    <w:sz w:val="20"/>
                                  </w:rPr>
                                  <w:tab/>
                                </w:r>
                                <w:r w:rsidR="00880BC1">
                                  <w:rPr>
                                    <w:sz w:val="20"/>
                                  </w:rPr>
                                  <w:tab/>
                                </w:r>
                                <w:r w:rsidR="00880BC1">
                                  <w:rPr>
                                    <w:sz w:val="20"/>
                                  </w:rPr>
                                  <w:tab/>
                                </w:r>
                                <w:r w:rsidR="00880BC1">
                                  <w:rPr>
                                    <w:sz w:val="20"/>
                                  </w:rPr>
                                  <w:tab/>
                                </w:r>
                                <w:r w:rsidR="00880BC1">
                                  <w:rPr>
                                    <w:sz w:val="20"/>
                                  </w:rPr>
                                  <w:tab/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 style="mso-next-textbox:#Text Box 469"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880BC1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Started mocking up the other side of the front end.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880BC1">
                                  <w:rPr>
                                    <w:sz w:val="20"/>
                                  </w:rPr>
                                  <w:t>Worked on Baja rear end and front end.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="00880BC1">
                                    <w:rPr>
                                      <w:sz w:val="20"/>
                                    </w:rPr>
                                    <w:t>Couldn’t get it off.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80BC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Tried to take the sprocket of the Baja rear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 style="mso-next-textbox:#Text Box 490"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E0479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Cut and grinded pieces for the mock up for front end.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E04792">
                                  <w:rPr>
                                    <w:sz w:val="20"/>
                                  </w:rPr>
                                  <w:t>Worked on Baja front end.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E0479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Discussed the rear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E0479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Worked on front end some more.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 style="mso-next-textbox:#Text Box 511"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FC191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Helped formula with finding the right size bolts and thread size.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FC1916">
                                  <w:rPr>
                                    <w:sz w:val="20"/>
                                  </w:rPr>
                                  <w:t>Helped formula with rear end.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FC191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Helped formula team with the shocks in rear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73DA0"/>
    <w:rsid w:val="001936F3"/>
    <w:rsid w:val="001B3E81"/>
    <w:rsid w:val="00224534"/>
    <w:rsid w:val="00240EE8"/>
    <w:rsid w:val="00260DF3"/>
    <w:rsid w:val="002F2CF4"/>
    <w:rsid w:val="00345211"/>
    <w:rsid w:val="004135F1"/>
    <w:rsid w:val="00446361"/>
    <w:rsid w:val="00461714"/>
    <w:rsid w:val="005C75B0"/>
    <w:rsid w:val="005F79BA"/>
    <w:rsid w:val="0076674B"/>
    <w:rsid w:val="00854BDF"/>
    <w:rsid w:val="00880BC1"/>
    <w:rsid w:val="00885914"/>
    <w:rsid w:val="008F1087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BB76F3"/>
    <w:rsid w:val="00CA78C6"/>
    <w:rsid w:val="00CE3F29"/>
    <w:rsid w:val="00E04792"/>
    <w:rsid w:val="00E67FDB"/>
    <w:rsid w:val="00EA6342"/>
    <w:rsid w:val="00F624BB"/>
    <w:rsid w:val="00F74EE4"/>
    <w:rsid w:val="00FC1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A5D8A-E2C0-4B7D-A21B-E0609756E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(3) 1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8</cp:revision>
  <dcterms:created xsi:type="dcterms:W3CDTF">2013-11-18T19:56:00Z</dcterms:created>
  <dcterms:modified xsi:type="dcterms:W3CDTF">2013-11-22T19:34:00Z</dcterms:modified>
</cp:coreProperties>
</file>