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2B3FEC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B3E81" w:rsidRPr="00854BDF" w:rsidRDefault="001B3E81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B3E81" w:rsidRPr="00B75F2B" w:rsidRDefault="00E86A0B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Fixed pieces for front end.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B3E81" w:rsidRDefault="001B3E81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B3E81" w:rsidRPr="00A74C38" w:rsidRDefault="001B3E81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E86A0B">
                                  <w:rPr>
                                    <w:sz w:val="20"/>
                                  </w:rPr>
                                  <w:t>Worked on Baja Frame.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B3E81" w:rsidRPr="00854BDF" w:rsidRDefault="001B3E81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 w:rsidR="00446361"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B3E81" w:rsidRPr="00B75F2B" w:rsidRDefault="00E86A0B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Drilled and cut pieces for the bars.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B3E81" w:rsidRPr="00A74C38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E86A0B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Worked on front end.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4135F1" w:rsidRPr="00B75F2B" w:rsidRDefault="00EE1C35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Cut and put pieces in place for back end.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EE1C35">
                                  <w:rPr>
                                    <w:sz w:val="20"/>
                                  </w:rPr>
                                  <w:t xml:space="preserve">Worked on Baja frame and started designing the back </w:t>
                                </w:r>
                                <w:proofErr w:type="gramStart"/>
                                <w:r w:rsidR="00EE1C35">
                                  <w:rPr>
                                    <w:sz w:val="20"/>
                                  </w:rPr>
                                  <w:t>end .</w:t>
                                </w:r>
                                <w:proofErr w:type="gramEnd"/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EE1C3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Put the pieces on the </w:t>
                                  </w:r>
                                  <w:r w:rsidR="00892FC2">
                                    <w:rPr>
                                      <w:sz w:val="20"/>
                                    </w:rPr>
                                    <w:t>template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. 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EE1C3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Cut the pop outs for front end.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AB329B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Helped shell team fill in holes on their body.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AB329B">
                                  <w:rPr>
                                    <w:sz w:val="20"/>
                                  </w:rPr>
                                  <w:t>Worked on Baja frame and helped the shell team.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AB329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Mocked up the steering for the shell team.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AB329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Made more support bars for the Baja frame.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591360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Finished making the mock up.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proofErr w:type="gramStart"/>
                                <w:r w:rsidR="00591360">
                                  <w:rPr>
                                    <w:sz w:val="20"/>
                                  </w:rPr>
                                  <w:t>Worked on Baja frame and front end mock up.</w:t>
                                </w:r>
                                <w:proofErr w:type="gramEnd"/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59136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Finished making the supports for Baja.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BC5637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Help formula drill holes on their new dash.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BC5637">
                                  <w:rPr>
                                    <w:sz w:val="20"/>
                                  </w:rPr>
                                  <w:t>Worked on front end mock up and helped formula.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  <w:r w:rsidR="00BC5637">
                                    <w:rPr>
                                      <w:sz w:val="20"/>
                                    </w:rPr>
                                    <w:t xml:space="preserve">The hole wouldn’t drill in the </w:t>
                                  </w:r>
                                  <w:r w:rsidR="00BC5637">
                                    <w:rPr>
                                      <w:sz w:val="20"/>
                                    </w:rPr>
                                    <w:t>dash.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BC563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Mad supports for the pieces on the front end mock up.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0B5B1F"/>
    <w:rsid w:val="0018625B"/>
    <w:rsid w:val="001936F3"/>
    <w:rsid w:val="001B3E81"/>
    <w:rsid w:val="00240EE8"/>
    <w:rsid w:val="00260DF3"/>
    <w:rsid w:val="002B3FEC"/>
    <w:rsid w:val="002F2CF4"/>
    <w:rsid w:val="004135F1"/>
    <w:rsid w:val="00446361"/>
    <w:rsid w:val="004D475A"/>
    <w:rsid w:val="00591360"/>
    <w:rsid w:val="005C75B0"/>
    <w:rsid w:val="005F79BA"/>
    <w:rsid w:val="0076674B"/>
    <w:rsid w:val="00854BDF"/>
    <w:rsid w:val="00892FC2"/>
    <w:rsid w:val="009778DC"/>
    <w:rsid w:val="009A3EE4"/>
    <w:rsid w:val="00A03FA6"/>
    <w:rsid w:val="00A0413A"/>
    <w:rsid w:val="00A40919"/>
    <w:rsid w:val="00A74C38"/>
    <w:rsid w:val="00AB329B"/>
    <w:rsid w:val="00AC6E08"/>
    <w:rsid w:val="00B3020B"/>
    <w:rsid w:val="00B65040"/>
    <w:rsid w:val="00B75F2B"/>
    <w:rsid w:val="00B86FDF"/>
    <w:rsid w:val="00BB5AAA"/>
    <w:rsid w:val="00BC5637"/>
    <w:rsid w:val="00CE3F29"/>
    <w:rsid w:val="00E86A0B"/>
    <w:rsid w:val="00EA6342"/>
    <w:rsid w:val="00EB72D1"/>
    <w:rsid w:val="00EE1C35"/>
    <w:rsid w:val="00F624BB"/>
    <w:rsid w:val="00FC28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63D750-37B7-4328-81AB-AA1520A9A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 (2) 3</Template>
  <TotalTime>8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jbell2</cp:lastModifiedBy>
  <cp:revision>8</cp:revision>
  <dcterms:created xsi:type="dcterms:W3CDTF">2013-10-28T18:58:00Z</dcterms:created>
  <dcterms:modified xsi:type="dcterms:W3CDTF">2013-11-01T18:54:00Z</dcterms:modified>
</cp:coreProperties>
</file>