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565F2A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1B3E81" w:rsidRPr="00854BDF" w:rsidRDefault="001B3E81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1B3E81" w:rsidRPr="00B75F2B" w:rsidRDefault="00444ED6" w:rsidP="001B3E8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Cut pieces out for the frame for steering.</w:t>
                            </w: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1B3E81" w:rsidRDefault="001B3E81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1B3E81" w:rsidRPr="00A74C38" w:rsidRDefault="001B3E81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444ED6">
                                  <w:rPr>
                                    <w:sz w:val="20"/>
                                  </w:rPr>
                                  <w:t>Worked on fame for Baja.</w:t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1B3E81" w:rsidRPr="00854BDF" w:rsidRDefault="001B3E81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 w:rsidR="00446361"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1B3E81" w:rsidRPr="00B75F2B" w:rsidRDefault="00444ED6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Researched for steering ideas.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1B3E81" w:rsidRPr="00A74C38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444ED6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Mocked up for steering.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4135F1" w:rsidRPr="00B75F2B" w:rsidRDefault="009923DB" w:rsidP="004135F1">
                            <w:pPr>
                              <w:rPr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</w:rPr>
                              <w:t>Scalped the bars the go to the top.</w:t>
                            </w:r>
                            <w:proofErr w:type="gramEnd"/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proofErr w:type="gramStart"/>
                                <w:r w:rsidR="009923DB">
                                  <w:rPr>
                                    <w:sz w:val="20"/>
                                  </w:rPr>
                                  <w:t>Worked on Baja frame.</w:t>
                                </w:r>
                                <w:proofErr w:type="gramEnd"/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9923D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Finished cutting out pieces for steering.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4135F1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810546">
                                  <w:rPr>
                                    <w:sz w:val="20"/>
                                  </w:rPr>
                                  <w:t>Sick.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810546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Cut the pieces out for the support.</w:t>
                            </w: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proofErr w:type="gramStart"/>
                                <w:r w:rsidR="00810546">
                                  <w:rPr>
                                    <w:sz w:val="20"/>
                                  </w:rPr>
                                  <w:t>Worked on Baja frame.</w:t>
                                </w:r>
                                <w:proofErr w:type="gramEnd"/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810546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Scalped the bars for the frame.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810546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Made supports bars for the frame.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060E68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Put the pieces on the back rear.</w:t>
                            </w: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060E68">
                                  <w:rPr>
                                    <w:sz w:val="20"/>
                                  </w:rPr>
                                  <w:t xml:space="preserve">Worked on the Baja </w:t>
                                </w:r>
                                <w:r w:rsidR="00060E68">
                                  <w:rPr>
                                    <w:sz w:val="20"/>
                                  </w:rPr>
                                  <w:t>frame.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060E68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Moved over the front end and re cut the pieces.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060E68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Cut the pieces for the back rear support.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60E68"/>
    <w:rsid w:val="000705D0"/>
    <w:rsid w:val="001936F3"/>
    <w:rsid w:val="001B3E81"/>
    <w:rsid w:val="00240EE8"/>
    <w:rsid w:val="00260DF3"/>
    <w:rsid w:val="002F2CF4"/>
    <w:rsid w:val="003F2F97"/>
    <w:rsid w:val="004135F1"/>
    <w:rsid w:val="00444ED6"/>
    <w:rsid w:val="00446361"/>
    <w:rsid w:val="0046712C"/>
    <w:rsid w:val="004F6D22"/>
    <w:rsid w:val="00565F2A"/>
    <w:rsid w:val="005C75B0"/>
    <w:rsid w:val="005F79BA"/>
    <w:rsid w:val="0076674B"/>
    <w:rsid w:val="00810546"/>
    <w:rsid w:val="00854BDF"/>
    <w:rsid w:val="009923DB"/>
    <w:rsid w:val="009A3EE4"/>
    <w:rsid w:val="00A03FA6"/>
    <w:rsid w:val="00A0413A"/>
    <w:rsid w:val="00A40919"/>
    <w:rsid w:val="00A74C38"/>
    <w:rsid w:val="00AC7059"/>
    <w:rsid w:val="00B3020B"/>
    <w:rsid w:val="00B65040"/>
    <w:rsid w:val="00B75F2B"/>
    <w:rsid w:val="00B86FDF"/>
    <w:rsid w:val="00C5685D"/>
    <w:rsid w:val="00CE3F29"/>
    <w:rsid w:val="00DB5594"/>
    <w:rsid w:val="00EA6342"/>
    <w:rsid w:val="00F624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C21215-EA6F-4534-9884-567A67C8C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 Log Sheet (2) 2</Template>
  <TotalTime>41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jbell2</cp:lastModifiedBy>
  <cp:revision>5</cp:revision>
  <dcterms:created xsi:type="dcterms:W3CDTF">2013-10-21T18:59:00Z</dcterms:created>
  <dcterms:modified xsi:type="dcterms:W3CDTF">2013-10-25T18:47:00Z</dcterms:modified>
</cp:coreProperties>
</file>